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39" w:rsidRPr="009043D1" w:rsidRDefault="00204939" w:rsidP="009043D1">
      <w:pPr>
        <w:spacing w:after="0" w:line="360" w:lineRule="auto"/>
        <w:jc w:val="center"/>
        <w:rPr>
          <w:rFonts w:ascii="Times New Roman" w:hAnsi="Times New Roman"/>
          <w:b/>
          <w:color w:val="1F4E79"/>
          <w:sz w:val="28"/>
          <w:szCs w:val="28"/>
        </w:rPr>
      </w:pPr>
      <w:r w:rsidRPr="009043D1">
        <w:rPr>
          <w:rFonts w:ascii="Times New Roman" w:hAnsi="Times New Roman"/>
          <w:b/>
          <w:color w:val="1F4E79"/>
          <w:sz w:val="28"/>
          <w:szCs w:val="28"/>
        </w:rPr>
        <w:t>Играем вместе с детьми в веселые и умные игры</w:t>
      </w:r>
    </w:p>
    <w:p w:rsidR="00204939" w:rsidRPr="009043D1" w:rsidRDefault="00204939" w:rsidP="009043D1">
      <w:pPr>
        <w:spacing w:after="0" w:line="360" w:lineRule="auto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Эти игры и наблюдения развивают у детей познавательный интерес, воображение, мышление, речь; способность понять состояние другого, посмотрев на мир с его позиции.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9043D1">
        <w:rPr>
          <w:rFonts w:ascii="Times New Roman" w:hAnsi="Times New Roman"/>
          <w:color w:val="C00000"/>
          <w:sz w:val="24"/>
          <w:szCs w:val="24"/>
        </w:rPr>
        <w:t>«В природу за чудом».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043D1">
        <w:rPr>
          <w:rFonts w:ascii="Times New Roman" w:hAnsi="Times New Roman"/>
          <w:i/>
          <w:sz w:val="24"/>
          <w:szCs w:val="24"/>
        </w:rPr>
        <w:t xml:space="preserve">Наблюдение за ручейком.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 он появился?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Куда спешит? Послушай его песенку.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О чем хочет нам рассказать ручеек? 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Кем он хочет стать?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ему не нравится?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А что нравится?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Придумай сказку о ручейке.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i/>
          <w:sz w:val="24"/>
          <w:szCs w:val="24"/>
        </w:rPr>
        <w:t>Наблюдения за облаками</w:t>
      </w:r>
      <w:r w:rsidRPr="009043D1">
        <w:rPr>
          <w:rFonts w:ascii="Times New Roman" w:hAnsi="Times New Roman"/>
          <w:sz w:val="24"/>
          <w:szCs w:val="24"/>
        </w:rPr>
        <w:t xml:space="preserve">.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На что похожи?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Почему они плывут (двигаются)?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они видят?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О чем бы ты хотел спросить облако?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 облако становится дождевой тучей?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Придумай историю о путешествии облака. Представь себе, что встретились два облака, о чем они могли бы поговорить?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9043D1">
        <w:rPr>
          <w:rFonts w:ascii="Times New Roman" w:hAnsi="Times New Roman"/>
          <w:color w:val="C00000"/>
          <w:sz w:val="24"/>
          <w:szCs w:val="24"/>
        </w:rPr>
        <w:t>Игры-превращения.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 </w:t>
      </w:r>
      <w:r w:rsidRPr="009043D1">
        <w:rPr>
          <w:rFonts w:ascii="Times New Roman" w:hAnsi="Times New Roman"/>
          <w:i/>
          <w:sz w:val="24"/>
          <w:szCs w:val="24"/>
        </w:rPr>
        <w:t xml:space="preserve">Представь себе, что у тебя есть волшебная палочка.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В кого ты хочешь превратиться?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А что, если ты превратился в синичку?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Где ты сидишь?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ты видишь вокруг?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Кого ты боишься?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С кем дружишь?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 тебе живется зимой?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Кто тебе помогает?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- О чем бы попросил детей, которые гуляют недалеко?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i/>
          <w:sz w:val="24"/>
          <w:szCs w:val="24"/>
        </w:rPr>
        <w:t>Представь себе, что ты превратился в листик на дереве.</w:t>
      </w:r>
      <w:r w:rsidRPr="009043D1">
        <w:rPr>
          <w:rFonts w:ascii="Times New Roman" w:hAnsi="Times New Roman"/>
          <w:sz w:val="24"/>
          <w:szCs w:val="24"/>
        </w:rPr>
        <w:t xml:space="preserve">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 ты себя чувствуешь?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видишь вокруг?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Кто твой друг?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- Кто может быть врагом?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9043D1">
        <w:rPr>
          <w:rFonts w:ascii="Times New Roman" w:hAnsi="Times New Roman"/>
          <w:color w:val="C00000"/>
          <w:sz w:val="24"/>
          <w:szCs w:val="24"/>
        </w:rPr>
        <w:t>Игры «Хорошо-плохо», «Друг или враг».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Много снега –это хорошо или плохо?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хорошего в том что много выпало снега для людей? Для растений? Для реки?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произойдет, когда снег растает?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- Кому пригодится весенняя вода?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А кому будет плохо, если выпадет много снега?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Что плохого в этом для людей?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>- Для животных в лесу?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Ветер нам друг или враг?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Какой ветер нам приносит пользу?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Какой ветер может навредить и как?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Может ли человек прожить без воды? 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 он ее использует?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А кому еще вода нужна?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Можно ли назвать воду волшебной? Почему?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Какую воду можно назвать живой?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А какая вода может стать мертвой?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Когда мы радуемся дождику? 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3D1">
        <w:rPr>
          <w:rFonts w:ascii="Times New Roman" w:hAnsi="Times New Roman"/>
          <w:sz w:val="24"/>
          <w:szCs w:val="24"/>
        </w:rPr>
        <w:t xml:space="preserve">- </w:t>
      </w:r>
      <w:bookmarkStart w:id="0" w:name="_GoBack"/>
      <w:bookmarkEnd w:id="0"/>
      <w:r w:rsidRPr="009043D1">
        <w:rPr>
          <w:rFonts w:ascii="Times New Roman" w:hAnsi="Times New Roman"/>
          <w:sz w:val="24"/>
          <w:szCs w:val="24"/>
        </w:rPr>
        <w:t xml:space="preserve">А может ли дождь принести вред?  Какой? </w:t>
      </w: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4939" w:rsidRPr="009043D1" w:rsidRDefault="00204939" w:rsidP="009043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04939" w:rsidRPr="009043D1" w:rsidSect="006F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64E"/>
    <w:rsid w:val="00204939"/>
    <w:rsid w:val="006F5F54"/>
    <w:rsid w:val="006F709C"/>
    <w:rsid w:val="009043D1"/>
    <w:rsid w:val="00E5064E"/>
    <w:rsid w:val="00EF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287</Words>
  <Characters>1641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</dc:creator>
  <cp:keywords/>
  <dc:description/>
  <cp:lastModifiedBy>User</cp:lastModifiedBy>
  <cp:revision>2</cp:revision>
  <dcterms:created xsi:type="dcterms:W3CDTF">2015-12-23T06:11:00Z</dcterms:created>
  <dcterms:modified xsi:type="dcterms:W3CDTF">2016-11-12T18:55:00Z</dcterms:modified>
</cp:coreProperties>
</file>